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0239A5">
      <w:pPr>
        <w:spacing w:before="120" w:after="120" w:line="360" w:lineRule="auto"/>
        <w:ind w:left="0" w:right="-144"/>
        <w:jc w:val="center"/>
        <w:rPr>
          <w:b/>
        </w:rPr>
      </w:pPr>
      <w:r w:rsidRPr="00316E18">
        <w:rPr>
          <w:b/>
        </w:rPr>
        <w:t>DECLARACIÓN RESPONSABLE DE CAMBIO DE TITULARIDAD DE LA CESIÓN DE PLAZA DEL APARCAMIENTO “</w:t>
      </w:r>
      <w:r w:rsidR="00316E18" w:rsidRPr="00316E18">
        <w:rPr>
          <w:b/>
        </w:rPr>
        <w:t>SAN PANCRACIO</w:t>
      </w:r>
      <w:r w:rsidRPr="00316E18">
        <w:rPr>
          <w:b/>
        </w:rPr>
        <w:t>”.</w:t>
      </w:r>
    </w:p>
    <w:p w:rsidR="00F07BC0" w:rsidRPr="000239A5" w:rsidRDefault="00F07BC0" w:rsidP="000239A5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0239A5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0239A5">
      <w:pPr>
        <w:spacing w:before="120" w:after="120" w:line="360" w:lineRule="auto"/>
        <w:ind w:left="0" w:firstLine="567"/>
      </w:pPr>
      <w:r w:rsidRPr="000239A5">
        <w:rPr>
          <w:b/>
        </w:rPr>
        <w:t>Primero</w:t>
      </w:r>
      <w:r w:rsidRPr="0073540A">
        <w:t xml:space="preserve">.- </w:t>
      </w:r>
      <w:r w:rsidR="00316E18" w:rsidRPr="00DC135E">
        <w:t>Con fecha 1</w:t>
      </w:r>
      <w:r w:rsidR="009E3B73" w:rsidRPr="00DC135E">
        <w:t>4</w:t>
      </w:r>
      <w:r w:rsidR="00316E18" w:rsidRPr="00DC135E">
        <w:t xml:space="preserve"> de </w:t>
      </w:r>
      <w:r w:rsidR="009E3B73" w:rsidRPr="00DC135E">
        <w:t>febrero</w:t>
      </w:r>
      <w:r w:rsidR="00316E18" w:rsidRPr="00DC135E">
        <w:t xml:space="preserve"> de </w:t>
      </w:r>
      <w:r w:rsidR="009E3B73" w:rsidRPr="00DC135E">
        <w:t>1990</w:t>
      </w:r>
      <w:r w:rsidR="00316E18" w:rsidRPr="00DC135E">
        <w:t xml:space="preserve"> se firmó</w:t>
      </w:r>
      <w:r w:rsidR="00316E18" w:rsidRPr="00C6454B">
        <w:t xml:space="preserve"> el contrato de concesión para la construcción y explotación del aparcamiento “San Pancracio” con una duración de 75 años</w:t>
      </w:r>
      <w:r w:rsidR="002A2D87">
        <w:t xml:space="preserve"> (CON 43/89)</w:t>
      </w:r>
      <w:r w:rsidRPr="0073540A">
        <w:t xml:space="preserve">. </w:t>
      </w:r>
    </w:p>
    <w:p w:rsidR="0053483E" w:rsidRPr="00316E18" w:rsidRDefault="00316E18" w:rsidP="000239A5">
      <w:pPr>
        <w:spacing w:before="120" w:after="120" w:line="360" w:lineRule="auto"/>
        <w:ind w:left="0" w:firstLine="567"/>
      </w:pPr>
      <w:r w:rsidRPr="000239A5">
        <w:rPr>
          <w:b/>
        </w:rPr>
        <w:t>Segundo</w:t>
      </w:r>
      <w:r w:rsidR="00FB3D0D" w:rsidRPr="00316E18">
        <w:t xml:space="preserve">.-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0239A5" w:rsidRDefault="00E34AAB" w:rsidP="000239A5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0239A5">
        <w:rPr>
          <w:b/>
          <w:sz w:val="22"/>
          <w:szCs w:val="22"/>
        </w:rPr>
        <w:t xml:space="preserve">Por la presente </w:t>
      </w:r>
      <w:r w:rsidR="00FB3D0D" w:rsidRPr="000239A5">
        <w:rPr>
          <w:b/>
          <w:sz w:val="22"/>
          <w:szCs w:val="22"/>
        </w:rPr>
        <w:t xml:space="preserve">las partes </w:t>
      </w:r>
      <w:r w:rsidRPr="000239A5">
        <w:rPr>
          <w:b/>
          <w:sz w:val="22"/>
          <w:szCs w:val="22"/>
        </w:rPr>
        <w:t>declara</w:t>
      </w:r>
      <w:r w:rsidR="00FB3D0D" w:rsidRPr="000239A5">
        <w:rPr>
          <w:b/>
          <w:sz w:val="22"/>
          <w:szCs w:val="22"/>
        </w:rPr>
        <w:t>n</w:t>
      </w:r>
      <w:r w:rsidR="00A04CB8" w:rsidRPr="000239A5">
        <w:rPr>
          <w:b/>
          <w:sz w:val="22"/>
          <w:szCs w:val="22"/>
        </w:rPr>
        <w:t>, bajo su responsabilidad</w:t>
      </w:r>
      <w:r w:rsidRPr="000239A5">
        <w:rPr>
          <w:b/>
          <w:sz w:val="22"/>
          <w:szCs w:val="22"/>
        </w:rPr>
        <w:t xml:space="preserve">: </w:t>
      </w:r>
    </w:p>
    <w:p w:rsidR="000239A5" w:rsidRDefault="000239A5" w:rsidP="000239A5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San Pancracio, por parte de D/Dª/mercantil   ……………………………………………………………………………………………</w:t>
      </w:r>
    </w:p>
    <w:p w:rsidR="000239A5" w:rsidRDefault="000239A5" w:rsidP="000239A5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0239A5" w:rsidRDefault="000239A5" w:rsidP="000239A5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0239A5" w:rsidRDefault="000239A5" w:rsidP="000239A5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0239A5" w:rsidRDefault="000239A5" w:rsidP="000239A5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0239A5" w:rsidRDefault="000239A5" w:rsidP="000239A5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0239A5" w:rsidRDefault="000239A5" w:rsidP="000239A5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0239A5" w:rsidRDefault="000239A5" w:rsidP="000239A5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0239A5" w:rsidP="000239A5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 xml:space="preserve"> </w:t>
      </w:r>
      <w:r w:rsidR="00481626"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 w:rsidR="00481626">
        <w:rPr>
          <w:sz w:val="18"/>
          <w:szCs w:val="18"/>
        </w:rPr>
        <w:t>)</w:t>
      </w:r>
      <w:r w:rsidR="00A04CB8">
        <w:t>.</w:t>
      </w:r>
    </w:p>
    <w:p w:rsidR="000239A5" w:rsidRDefault="000239A5" w:rsidP="000239A5">
      <w:pPr>
        <w:spacing w:before="120" w:after="120" w:line="360" w:lineRule="auto"/>
        <w:ind w:left="0" w:right="-144"/>
        <w:jc w:val="center"/>
        <w:outlineLvl w:val="0"/>
      </w:pPr>
      <w:proofErr w:type="gramStart"/>
      <w:r>
        <w:t>En …</w:t>
      </w:r>
      <w:proofErr w:type="gramEnd"/>
      <w:r>
        <w:t>…………..…………………………...., a ………de …………..…de ……...</w:t>
      </w:r>
    </w:p>
    <w:p w:rsidR="000239A5" w:rsidRDefault="000239A5" w:rsidP="000239A5">
      <w:pPr>
        <w:spacing w:before="120" w:after="120" w:line="360" w:lineRule="auto"/>
        <w:ind w:left="0" w:right="-144" w:firstLine="567"/>
      </w:pPr>
    </w:p>
    <w:p w:rsidR="000239A5" w:rsidRDefault="000239A5" w:rsidP="000239A5">
      <w:pPr>
        <w:spacing w:before="120" w:after="120" w:line="360" w:lineRule="auto"/>
        <w:ind w:left="0" w:right="-144" w:firstLine="567"/>
      </w:pPr>
    </w:p>
    <w:p w:rsidR="000239A5" w:rsidRDefault="000239A5" w:rsidP="000239A5">
      <w:pPr>
        <w:spacing w:before="120" w:after="120" w:line="360" w:lineRule="auto"/>
        <w:ind w:left="0" w:right="-144" w:firstLine="567"/>
      </w:pPr>
    </w:p>
    <w:p w:rsidR="000239A5" w:rsidRDefault="000239A5" w:rsidP="000239A5">
      <w:pPr>
        <w:spacing w:before="120" w:after="120" w:line="360" w:lineRule="auto"/>
        <w:ind w:left="0" w:right="-144" w:firstLine="567"/>
      </w:pPr>
    </w:p>
    <w:p w:rsidR="000239A5" w:rsidRDefault="000239A5" w:rsidP="000239A5">
      <w:pPr>
        <w:spacing w:before="120" w:after="120" w:line="360" w:lineRule="auto"/>
        <w:ind w:left="0" w:right="-144" w:firstLine="567"/>
      </w:pPr>
    </w:p>
    <w:p w:rsidR="000239A5" w:rsidRDefault="000239A5" w:rsidP="000239A5">
      <w:pPr>
        <w:spacing w:before="120" w:after="120" w:line="360" w:lineRule="auto"/>
        <w:ind w:left="0" w:right="-144" w:firstLine="567"/>
      </w:pPr>
      <w:r>
        <w:t xml:space="preserve">              Firma del nuevo titular /titulares de derecho de uso</w:t>
      </w:r>
    </w:p>
    <w:p w:rsidR="001B450B" w:rsidRDefault="001B450B" w:rsidP="000239A5">
      <w:pPr>
        <w:spacing w:before="120" w:after="120" w:line="360" w:lineRule="auto"/>
        <w:ind w:left="0" w:right="-144" w:firstLine="567"/>
      </w:pPr>
    </w:p>
    <w:sectPr w:rsidR="001B450B" w:rsidSect="000239A5">
      <w:headerReference w:type="default" r:id="rId6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9A5" w:rsidRDefault="000239A5" w:rsidP="000239A5">
      <w:r>
        <w:separator/>
      </w:r>
    </w:p>
  </w:endnote>
  <w:endnote w:type="continuationSeparator" w:id="0">
    <w:p w:rsidR="000239A5" w:rsidRDefault="000239A5" w:rsidP="00023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9A5" w:rsidRDefault="000239A5" w:rsidP="000239A5">
      <w:r>
        <w:separator/>
      </w:r>
    </w:p>
  </w:footnote>
  <w:footnote w:type="continuationSeparator" w:id="0">
    <w:p w:rsidR="000239A5" w:rsidRDefault="000239A5" w:rsidP="00023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9A5" w:rsidRDefault="000239A5" w:rsidP="000239A5">
    <w:pPr>
      <w:pStyle w:val="Encabezado"/>
      <w:jc w:val="right"/>
    </w:pPr>
    <w:r>
      <w:rPr>
        <w:noProof/>
      </w:rPr>
      <w:drawing>
        <wp:inline distT="0" distB="0" distL="0" distR="0">
          <wp:extent cx="1888753" cy="763105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2559" cy="7646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A0063"/>
    <w:rsid w:val="000239A5"/>
    <w:rsid w:val="000F3AA3"/>
    <w:rsid w:val="00167761"/>
    <w:rsid w:val="001B450B"/>
    <w:rsid w:val="00216DA7"/>
    <w:rsid w:val="002A2D87"/>
    <w:rsid w:val="00316E18"/>
    <w:rsid w:val="003A4A47"/>
    <w:rsid w:val="003B17C0"/>
    <w:rsid w:val="00435180"/>
    <w:rsid w:val="00481626"/>
    <w:rsid w:val="00482FDC"/>
    <w:rsid w:val="0053483E"/>
    <w:rsid w:val="005C1FB5"/>
    <w:rsid w:val="008D7B5A"/>
    <w:rsid w:val="00957650"/>
    <w:rsid w:val="00961D3A"/>
    <w:rsid w:val="009A0063"/>
    <w:rsid w:val="009A471F"/>
    <w:rsid w:val="009E3B73"/>
    <w:rsid w:val="00A04CB8"/>
    <w:rsid w:val="00CA29D7"/>
    <w:rsid w:val="00DC135E"/>
    <w:rsid w:val="00E3248E"/>
    <w:rsid w:val="00E3475F"/>
    <w:rsid w:val="00E34AAB"/>
    <w:rsid w:val="00EB07F7"/>
    <w:rsid w:val="00EE00A9"/>
    <w:rsid w:val="00EF27DA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239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239A5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239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239A5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39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39A5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S. Pancracio - sucesión hereditaria</Template>
  <TotalTime>5</TotalTime>
  <Pages>2</Pages>
  <Words>395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2</cp:revision>
  <dcterms:created xsi:type="dcterms:W3CDTF">2022-04-11T11:57:00Z</dcterms:created>
  <dcterms:modified xsi:type="dcterms:W3CDTF">2022-04-25T12:28:00Z</dcterms:modified>
</cp:coreProperties>
</file>