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3C210D">
      <w:pPr>
        <w:spacing w:before="120" w:after="120" w:line="360" w:lineRule="auto"/>
        <w:ind w:left="0" w:right="-144"/>
        <w:jc w:val="center"/>
        <w:rPr>
          <w:b/>
        </w:rPr>
      </w:pPr>
      <w:bookmarkStart w:id="0" w:name="_GoBack"/>
      <w:bookmarkEnd w:id="0"/>
      <w:r w:rsidRPr="00316E18">
        <w:rPr>
          <w:b/>
        </w:rPr>
        <w:t>DECLARACIÓN RESPONSABLE DE CAMBIO DE TITULARIDAD DE LA CESIÓN DE PLAZA DEL APARCAMIENTO “</w:t>
      </w:r>
      <w:r w:rsidR="004253EB">
        <w:rPr>
          <w:b/>
        </w:rPr>
        <w:t>PLAZA EL TEJAR</w:t>
      </w:r>
      <w:r w:rsidRPr="00316E18">
        <w:rPr>
          <w:b/>
        </w:rPr>
        <w:t>”.</w:t>
      </w:r>
    </w:p>
    <w:p w:rsidR="00F07BC0" w:rsidRDefault="00F07BC0" w:rsidP="003C210D">
      <w:pPr>
        <w:spacing w:before="120" w:after="120" w:line="360" w:lineRule="auto"/>
        <w:ind w:left="0" w:right="-144" w:firstLine="567"/>
        <w:rPr>
          <w:b/>
        </w:rPr>
      </w:pPr>
    </w:p>
    <w:p w:rsidR="00F07BC0" w:rsidRPr="00E05DB0" w:rsidRDefault="00F07BC0" w:rsidP="003C210D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E05DB0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3C210D">
      <w:pPr>
        <w:spacing w:before="120" w:after="120" w:line="360" w:lineRule="auto"/>
        <w:ind w:left="0" w:firstLine="567"/>
      </w:pPr>
      <w:r w:rsidRPr="003C210D">
        <w:rPr>
          <w:b/>
        </w:rPr>
        <w:t>Primero</w:t>
      </w:r>
      <w:r w:rsidRPr="00832B55">
        <w:t xml:space="preserve">.- </w:t>
      </w:r>
      <w:r w:rsidR="004253EB" w:rsidRPr="000A0CF7">
        <w:t>Con fecha 14 de julio de 2004 se firmó el contrato de concesión para la construcción y explotación del aparcamiento “Plaza del Tejar” con una duración de 50 años</w:t>
      </w:r>
      <w:r w:rsidR="004253EB" w:rsidRPr="00832B55">
        <w:t xml:space="preserve"> </w:t>
      </w:r>
      <w:r w:rsidR="002A2D87" w:rsidRPr="00832B55">
        <w:t xml:space="preserve">(CON </w:t>
      </w:r>
      <w:r w:rsidR="004253EB">
        <w:t>28/02</w:t>
      </w:r>
      <w:r w:rsidR="002A2D87" w:rsidRPr="00832B55">
        <w:t>)</w:t>
      </w:r>
      <w:r w:rsidRPr="00832B55">
        <w:t>.</w:t>
      </w:r>
      <w:r w:rsidRPr="0073540A">
        <w:t xml:space="preserve"> </w:t>
      </w:r>
    </w:p>
    <w:p w:rsidR="004253EB" w:rsidRPr="00B45A85" w:rsidRDefault="00316E18" w:rsidP="003C210D">
      <w:pPr>
        <w:spacing w:before="120" w:after="120" w:line="360" w:lineRule="auto"/>
        <w:ind w:left="0" w:firstLine="567"/>
      </w:pPr>
      <w:r w:rsidRPr="003C210D">
        <w:rPr>
          <w:b/>
        </w:rPr>
        <w:t>Segundo</w:t>
      </w:r>
      <w:r w:rsidR="00FB3D0D" w:rsidRPr="00316E18">
        <w:t xml:space="preserve">.- </w:t>
      </w:r>
      <w:r w:rsidR="004253EB" w:rsidRPr="00B45A85">
        <w:t>De acuerdo con el artículo 18 del pliego de cláusulas administrativas particulares que rige la concesión, “la construcción se destinará a establecimiento público mixto para residentes del entorno del P.E.R.I (…) y rotación”. (…), recogiéndose en la cláusula cuart</w:t>
      </w:r>
      <w:r w:rsidR="004253EB">
        <w:t>a</w:t>
      </w:r>
      <w:r w:rsidR="004253EB" w:rsidRPr="00B45A85">
        <w:t xml:space="preserve"> del contrato el precio de la cesión del derecho de uso de las plazas de residentes. </w:t>
      </w:r>
    </w:p>
    <w:p w:rsidR="00E34AAB" w:rsidRPr="00E05DB0" w:rsidRDefault="00E34AAB" w:rsidP="003C210D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E05DB0">
        <w:rPr>
          <w:b/>
          <w:sz w:val="22"/>
          <w:szCs w:val="22"/>
        </w:rPr>
        <w:t xml:space="preserve">Por la presente </w:t>
      </w:r>
      <w:r w:rsidR="00FB3D0D" w:rsidRPr="00E05DB0">
        <w:rPr>
          <w:b/>
          <w:sz w:val="22"/>
          <w:szCs w:val="22"/>
        </w:rPr>
        <w:t xml:space="preserve">las partes </w:t>
      </w:r>
      <w:r w:rsidRPr="00E05DB0">
        <w:rPr>
          <w:b/>
          <w:sz w:val="22"/>
          <w:szCs w:val="22"/>
        </w:rPr>
        <w:t>declara</w:t>
      </w:r>
      <w:r w:rsidR="00FB3D0D" w:rsidRPr="00E05DB0">
        <w:rPr>
          <w:b/>
          <w:sz w:val="22"/>
          <w:szCs w:val="22"/>
        </w:rPr>
        <w:t>n</w:t>
      </w:r>
      <w:r w:rsidR="00A04CB8" w:rsidRPr="00E05DB0">
        <w:rPr>
          <w:b/>
          <w:sz w:val="22"/>
          <w:szCs w:val="22"/>
        </w:rPr>
        <w:t>, bajo su responsabilidad</w:t>
      </w:r>
      <w:r w:rsidRPr="00E05DB0">
        <w:rPr>
          <w:b/>
          <w:sz w:val="22"/>
          <w:szCs w:val="22"/>
        </w:rPr>
        <w:t xml:space="preserve">: </w:t>
      </w:r>
    </w:p>
    <w:p w:rsidR="003C210D" w:rsidRDefault="009F4BB1" w:rsidP="003C210D">
      <w:pPr>
        <w:spacing w:line="360" w:lineRule="auto"/>
        <w:ind w:left="0" w:firstLine="567"/>
      </w:pPr>
      <w:r w:rsidRPr="003C210D">
        <w:rPr>
          <w:b/>
        </w:rPr>
        <w:t>Primero</w:t>
      </w:r>
      <w:r w:rsidRPr="00B45A85">
        <w:t xml:space="preserve">.- Que con fecha …………………………………… se ha producido el cambio de titularidad de la cesión de la plaza nº......... del aparcamiento </w:t>
      </w:r>
      <w:r w:rsidR="00C30D69" w:rsidRPr="000A0CF7">
        <w:t>Plaza del Tejar</w:t>
      </w:r>
      <w:r w:rsidRPr="00B45A85">
        <w:t xml:space="preserve">, por parte </w:t>
      </w:r>
      <w:r>
        <w:t xml:space="preserve">de </w:t>
      </w:r>
      <w:r w:rsidR="003C210D">
        <w:t>D/Dª/mercantil   ……………………………………………………………………………………………</w:t>
      </w:r>
    </w:p>
    <w:p w:rsidR="003C210D" w:rsidRDefault="003C210D" w:rsidP="003C210D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3C210D" w:rsidRDefault="003C210D" w:rsidP="003C210D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3C210D" w:rsidRDefault="003C210D" w:rsidP="003C210D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3C210D" w:rsidRDefault="003C210D" w:rsidP="003C210D">
      <w:pPr>
        <w:spacing w:line="360" w:lineRule="auto"/>
        <w:ind w:left="0"/>
      </w:pPr>
      <w:r>
        <w:t>………………………...………………………………,   teléfono…………………….</w:t>
      </w:r>
    </w:p>
    <w:p w:rsidR="00E34AAB" w:rsidRPr="0073540A" w:rsidRDefault="00E34AAB" w:rsidP="003C210D">
      <w:pPr>
        <w:spacing w:before="120" w:after="120" w:line="360" w:lineRule="auto"/>
        <w:ind w:left="0" w:firstLine="567"/>
      </w:pPr>
      <w:r w:rsidRPr="003C210D">
        <w:rPr>
          <w:b/>
        </w:rPr>
        <w:t>Segundo</w:t>
      </w:r>
      <w:r w:rsidR="005C1FB5">
        <w:t>.-</w:t>
      </w:r>
      <w:r>
        <w:t>Que e</w:t>
      </w:r>
      <w:r w:rsidRPr="0073540A">
        <w:t xml:space="preserve">l precio del contrato </w:t>
      </w:r>
      <w:r>
        <w:t>suscrito</w:t>
      </w:r>
      <w:r w:rsidRPr="0073540A">
        <w:t xml:space="preserve"> entre los interesados no </w:t>
      </w:r>
      <w:r>
        <w:t>ha sido superior a</w:t>
      </w:r>
      <w:r w:rsidRPr="0073540A">
        <w:t xml:space="preserve">l que resulta de aplicar el I.P.C. al precio ofertado por el concesionario, sin incluir impuestos, y descontando proporcionalmente al periodo de la concesión autorizado. </w:t>
      </w:r>
    </w:p>
    <w:p w:rsidR="00E34AAB" w:rsidRPr="0073540A" w:rsidRDefault="00E34AAB" w:rsidP="003C210D">
      <w:pPr>
        <w:spacing w:before="120" w:after="120" w:line="360" w:lineRule="auto"/>
        <w:ind w:left="0" w:firstLine="567"/>
      </w:pPr>
      <w:r w:rsidRPr="003C210D">
        <w:rPr>
          <w:b/>
        </w:rPr>
        <w:t>Tercero</w:t>
      </w:r>
      <w:r w:rsidR="005C1FB5">
        <w:t>.-</w:t>
      </w:r>
      <w:r w:rsidRPr="0073540A">
        <w:t xml:space="preserve"> </w:t>
      </w:r>
      <w:r>
        <w:t>Que e</w:t>
      </w:r>
      <w:r w:rsidRPr="0073540A">
        <w:t xml:space="preserve">l plazo de la cesión no </w:t>
      </w:r>
      <w:r w:rsidR="00CA29D7">
        <w:t>supera</w:t>
      </w:r>
      <w:r w:rsidRPr="0073540A">
        <w:t xml:space="preserve"> al que rest</w:t>
      </w:r>
      <w:r w:rsidR="00CA29D7">
        <w:t>a</w:t>
      </w:r>
      <w:r w:rsidRPr="0073540A">
        <w:t xml:space="preserve"> hasta la extinción del derecho de la concesión. </w:t>
      </w:r>
    </w:p>
    <w:p w:rsidR="00957650" w:rsidRPr="00482FDC" w:rsidRDefault="00E34AAB" w:rsidP="003C210D">
      <w:pPr>
        <w:spacing w:before="120" w:after="120" w:line="360" w:lineRule="auto"/>
        <w:ind w:left="0" w:firstLine="567"/>
      </w:pPr>
      <w:r w:rsidRPr="003C210D">
        <w:rPr>
          <w:b/>
        </w:rPr>
        <w:t>Cuarto</w:t>
      </w:r>
      <w:r w:rsidRPr="00482FDC">
        <w:t xml:space="preserve">.-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957650" w:rsidRPr="00FB3D0D" w:rsidRDefault="00FB3D0D" w:rsidP="003C210D">
      <w:pPr>
        <w:spacing w:before="120" w:after="120" w:line="360" w:lineRule="auto"/>
        <w:ind w:left="0" w:firstLine="567"/>
      </w:pPr>
      <w:r w:rsidRPr="003C210D">
        <w:rPr>
          <w:b/>
        </w:rPr>
        <w:lastRenderedPageBreak/>
        <w:t>Quinto</w:t>
      </w:r>
      <w:r w:rsidRPr="00FB3D0D">
        <w:t xml:space="preserve">.- Que ambas partes declaran conocer y aceptar íntegramente </w:t>
      </w:r>
      <w:r w:rsidR="00957650" w:rsidRPr="00FB3D0D">
        <w:t>las condiciones aprobadas por el Pleno del Ayuntamiento de San Sebastián de los Reyes</w:t>
      </w:r>
      <w:r w:rsidRPr="00FB3D0D">
        <w:t xml:space="preserve"> de la concesión administrativa. </w:t>
      </w:r>
    </w:p>
    <w:p w:rsidR="00E34AAB" w:rsidRPr="0073540A" w:rsidRDefault="00EE00A9" w:rsidP="003C210D">
      <w:pPr>
        <w:spacing w:before="120" w:after="120" w:line="360" w:lineRule="auto"/>
        <w:ind w:left="0" w:firstLine="567"/>
      </w:pPr>
      <w:r w:rsidRPr="003C210D">
        <w:rPr>
          <w:b/>
        </w:rPr>
        <w:t>Sex</w:t>
      </w:r>
      <w:r w:rsidR="00957650" w:rsidRPr="003C210D">
        <w:rPr>
          <w:b/>
        </w:rPr>
        <w:t>to</w:t>
      </w:r>
      <w:r w:rsidR="00957650" w:rsidRPr="00481626">
        <w:t xml:space="preserve">.- </w:t>
      </w:r>
      <w:r w:rsidR="00CA29D7" w:rsidRPr="00481626">
        <w:t>Que</w:t>
      </w:r>
      <w:r w:rsidRPr="00481626">
        <w:t xml:space="preserve">, en caso de ser requerido, </w:t>
      </w:r>
      <w:r w:rsidR="00481626" w:rsidRPr="00481626">
        <w:t>remitirán</w:t>
      </w:r>
      <w:r w:rsidR="00E34AAB" w:rsidRPr="00481626">
        <w:t xml:space="preserve"> al Ayuntamiento copia del contrato suscrito.</w:t>
      </w:r>
      <w:r w:rsidR="00E34AAB" w:rsidRPr="0073540A">
        <w:t xml:space="preserve"> </w:t>
      </w:r>
    </w:p>
    <w:p w:rsidR="00F07BC0" w:rsidRPr="00EF001C" w:rsidRDefault="00481626" w:rsidP="003C210D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3C210D">
      <w:pPr>
        <w:spacing w:before="120" w:after="120" w:line="360" w:lineRule="auto"/>
        <w:ind w:left="0" w:right="-144" w:firstLine="567"/>
        <w:jc w:val="center"/>
        <w:outlineLvl w:val="0"/>
      </w:pPr>
    </w:p>
    <w:p w:rsidR="00F07BC0" w:rsidRPr="00EF001C" w:rsidRDefault="00F07BC0" w:rsidP="003C210D">
      <w:pPr>
        <w:spacing w:before="120" w:after="120" w:line="360" w:lineRule="auto"/>
        <w:ind w:left="0" w:right="-144" w:firstLine="567"/>
        <w:jc w:val="center"/>
        <w:outlineLvl w:val="0"/>
      </w:pPr>
      <w:proofErr w:type="gramStart"/>
      <w:r w:rsidRPr="00EF001C">
        <w:t>En</w:t>
      </w:r>
      <w:r w:rsidR="00A04CB8">
        <w:t xml:space="preserve"> </w:t>
      </w:r>
      <w:r w:rsidRPr="00EF001C">
        <w:t>…</w:t>
      </w:r>
      <w:proofErr w:type="gramEnd"/>
      <w:r w:rsidRPr="00EF001C">
        <w:t>…</w:t>
      </w:r>
      <w:r w:rsidR="00A04CB8">
        <w:t>…</w:t>
      </w:r>
      <w:r w:rsidR="00B97FE6">
        <w:t>……………………</w:t>
      </w:r>
      <w:r w:rsidR="00A04CB8">
        <w:t>………………………..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A04CB8" w:rsidRDefault="00A04CB8" w:rsidP="003C210D">
      <w:pPr>
        <w:spacing w:before="120" w:after="120" w:line="360" w:lineRule="auto"/>
        <w:ind w:left="0" w:right="-144" w:firstLine="567"/>
        <w:jc w:val="center"/>
      </w:pPr>
    </w:p>
    <w:p w:rsidR="003C210D" w:rsidRDefault="003C210D" w:rsidP="003C210D">
      <w:pPr>
        <w:spacing w:before="120" w:after="120" w:line="360" w:lineRule="auto"/>
        <w:ind w:left="0" w:right="-144" w:firstLine="567"/>
        <w:jc w:val="center"/>
      </w:pPr>
    </w:p>
    <w:p w:rsidR="003C210D" w:rsidRDefault="003C210D" w:rsidP="003C210D">
      <w:pPr>
        <w:spacing w:before="120" w:after="120" w:line="360" w:lineRule="auto"/>
        <w:ind w:left="0" w:right="-144" w:firstLine="567"/>
        <w:jc w:val="center"/>
      </w:pPr>
    </w:p>
    <w:p w:rsidR="003C210D" w:rsidRDefault="003C210D" w:rsidP="003C210D">
      <w:pPr>
        <w:spacing w:before="120" w:after="120" w:line="360" w:lineRule="auto"/>
        <w:ind w:left="0" w:right="-144" w:firstLine="567"/>
        <w:jc w:val="center"/>
      </w:pPr>
    </w:p>
    <w:p w:rsidR="003C210D" w:rsidRDefault="003C210D" w:rsidP="003C210D">
      <w:pPr>
        <w:spacing w:before="120" w:after="120" w:line="360" w:lineRule="auto"/>
        <w:ind w:left="0" w:right="-144" w:firstLine="567"/>
        <w:jc w:val="center"/>
      </w:pPr>
    </w:p>
    <w:p w:rsidR="003C210D" w:rsidRDefault="003C210D" w:rsidP="003C210D">
      <w:pPr>
        <w:spacing w:before="120" w:after="120" w:line="360" w:lineRule="auto"/>
        <w:ind w:left="0" w:right="-144" w:firstLine="567"/>
        <w:jc w:val="center"/>
      </w:pPr>
    </w:p>
    <w:p w:rsidR="003C210D" w:rsidRDefault="003C210D" w:rsidP="003C210D">
      <w:pPr>
        <w:spacing w:before="120" w:after="120" w:line="360" w:lineRule="auto"/>
        <w:ind w:left="0" w:right="-144" w:firstLine="567"/>
        <w:jc w:val="center"/>
      </w:pPr>
    </w:p>
    <w:p w:rsidR="003C210D" w:rsidRDefault="003C210D" w:rsidP="003C210D">
      <w:pPr>
        <w:spacing w:before="120" w:after="120" w:line="360" w:lineRule="auto"/>
        <w:ind w:left="0" w:right="-144" w:firstLine="567"/>
        <w:jc w:val="center"/>
      </w:pPr>
    </w:p>
    <w:p w:rsidR="00EE00A9" w:rsidRDefault="00EE00A9" w:rsidP="003C210D">
      <w:pPr>
        <w:spacing w:before="120" w:after="120" w:line="360" w:lineRule="auto"/>
        <w:ind w:left="0" w:right="-144" w:firstLine="567"/>
      </w:pPr>
    </w:p>
    <w:p w:rsidR="00F07BC0" w:rsidRPr="005C1FB5" w:rsidRDefault="00EE00A9" w:rsidP="00B97FE6">
      <w:pPr>
        <w:spacing w:before="120" w:after="120" w:line="360" w:lineRule="auto"/>
        <w:ind w:left="0" w:right="-144"/>
      </w:pPr>
      <w:r>
        <w:t xml:space="preserve">              </w:t>
      </w:r>
      <w:proofErr w:type="gramStart"/>
      <w:r w:rsidR="00F07BC0" w:rsidRPr="00EF001C">
        <w:t xml:space="preserve">Firma </w:t>
      </w:r>
      <w:r>
        <w:t xml:space="preserve">del cedente                             </w:t>
      </w:r>
      <w:r w:rsidR="00B97FE6">
        <w:t xml:space="preserve">                                   </w:t>
      </w:r>
      <w:proofErr w:type="gramEnd"/>
      <w:r w:rsidR="00B97FE6">
        <w:t xml:space="preserve"> </w:t>
      </w:r>
      <w:r>
        <w:t>Firma del cesionario</w:t>
      </w:r>
    </w:p>
    <w:p w:rsidR="00F07BC0" w:rsidRDefault="00F07BC0" w:rsidP="003C210D">
      <w:pPr>
        <w:autoSpaceDE w:val="0"/>
        <w:autoSpaceDN w:val="0"/>
        <w:adjustRightInd w:val="0"/>
        <w:spacing w:before="120" w:after="120" w:line="360" w:lineRule="auto"/>
        <w:ind w:left="0" w:firstLine="567"/>
        <w:rPr>
          <w:color w:val="000000"/>
          <w:sz w:val="15"/>
          <w:szCs w:val="15"/>
        </w:rPr>
      </w:pPr>
    </w:p>
    <w:p w:rsidR="001B450B" w:rsidRDefault="001B450B" w:rsidP="003C210D">
      <w:pPr>
        <w:spacing w:before="120" w:after="120" w:line="360" w:lineRule="auto"/>
        <w:ind w:firstLine="567"/>
      </w:pPr>
    </w:p>
    <w:sectPr w:rsidR="001B450B" w:rsidSect="00E05DB0">
      <w:headerReference w:type="default" r:id="rId6"/>
      <w:pgSz w:w="11906" w:h="16838"/>
      <w:pgMar w:top="3403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10D" w:rsidRDefault="003C210D" w:rsidP="003C210D">
      <w:r>
        <w:separator/>
      </w:r>
    </w:p>
  </w:endnote>
  <w:endnote w:type="continuationSeparator" w:id="0">
    <w:p w:rsidR="003C210D" w:rsidRDefault="003C210D" w:rsidP="003C2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10D" w:rsidRDefault="003C210D" w:rsidP="003C210D">
      <w:r>
        <w:separator/>
      </w:r>
    </w:p>
  </w:footnote>
  <w:footnote w:type="continuationSeparator" w:id="0">
    <w:p w:rsidR="003C210D" w:rsidRDefault="003C210D" w:rsidP="003C21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10D" w:rsidRDefault="003C210D" w:rsidP="003C210D">
    <w:pPr>
      <w:pStyle w:val="Encabezado"/>
      <w:jc w:val="right"/>
    </w:pPr>
    <w:r>
      <w:rPr>
        <w:noProof/>
      </w:rPr>
      <w:drawing>
        <wp:inline distT="0" distB="0" distL="0" distR="0">
          <wp:extent cx="2239647" cy="904875"/>
          <wp:effectExtent l="19050" t="0" r="8253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39580" cy="904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07BC0"/>
    <w:rsid w:val="000F3AA3"/>
    <w:rsid w:val="001B450B"/>
    <w:rsid w:val="00216DA7"/>
    <w:rsid w:val="002A2D87"/>
    <w:rsid w:val="00316E18"/>
    <w:rsid w:val="003B17C0"/>
    <w:rsid w:val="003C210D"/>
    <w:rsid w:val="004253EB"/>
    <w:rsid w:val="00435180"/>
    <w:rsid w:val="00481626"/>
    <w:rsid w:val="00482FDC"/>
    <w:rsid w:val="0053483E"/>
    <w:rsid w:val="005C1FB5"/>
    <w:rsid w:val="00635882"/>
    <w:rsid w:val="00832B55"/>
    <w:rsid w:val="008D7B5A"/>
    <w:rsid w:val="00957650"/>
    <w:rsid w:val="009A471F"/>
    <w:rsid w:val="009E3B73"/>
    <w:rsid w:val="009F4BB1"/>
    <w:rsid w:val="00A04CB8"/>
    <w:rsid w:val="00A67BB3"/>
    <w:rsid w:val="00B97FE6"/>
    <w:rsid w:val="00C30D69"/>
    <w:rsid w:val="00CA29D7"/>
    <w:rsid w:val="00E05DB0"/>
    <w:rsid w:val="00E3248E"/>
    <w:rsid w:val="00E34AAB"/>
    <w:rsid w:val="00EE00A9"/>
    <w:rsid w:val="00EF27DA"/>
    <w:rsid w:val="00F07BC0"/>
    <w:rsid w:val="00F16F07"/>
    <w:rsid w:val="00F50B83"/>
    <w:rsid w:val="00FB3D0D"/>
    <w:rsid w:val="00FC0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3C21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C210D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3C21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C210D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21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210D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9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Pza EL TEJAR</Template>
  <TotalTime>6</TotalTime>
  <Pages>2</Pages>
  <Words>427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lescribanof@ssreyes.local</dc:creator>
  <cp:keywords/>
  <dc:description/>
  <cp:lastModifiedBy>ysanzl</cp:lastModifiedBy>
  <cp:revision>6</cp:revision>
  <dcterms:created xsi:type="dcterms:W3CDTF">2022-04-07T07:21:00Z</dcterms:created>
  <dcterms:modified xsi:type="dcterms:W3CDTF">2022-04-21T06:48:00Z</dcterms:modified>
</cp:coreProperties>
</file>